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7765A6" w14:textId="77777777" w:rsidR="00FE275D" w:rsidRDefault="00FE275D" w:rsidP="00986F10">
      <w:pPr>
        <w:tabs>
          <w:tab w:val="left" w:pos="1985"/>
        </w:tabs>
        <w:rPr>
          <w:b/>
          <w:sz w:val="28"/>
          <w:szCs w:val="28"/>
        </w:rPr>
      </w:pPr>
    </w:p>
    <w:p w14:paraId="31836C32" w14:textId="77777777" w:rsidR="00FE275D" w:rsidRPr="00570D9A" w:rsidRDefault="00FE275D" w:rsidP="00FE275D">
      <w:pPr>
        <w:tabs>
          <w:tab w:val="left" w:pos="1560"/>
        </w:tabs>
        <w:rPr>
          <w:rFonts w:cstheme="minorHAnsi"/>
          <w:b/>
          <w:sz w:val="28"/>
          <w:szCs w:val="28"/>
        </w:rPr>
      </w:pPr>
      <w:r w:rsidRPr="00570D9A">
        <w:rPr>
          <w:rFonts w:cstheme="minorHAnsi"/>
          <w:b/>
          <w:sz w:val="28"/>
          <w:szCs w:val="28"/>
        </w:rPr>
        <w:t xml:space="preserve">Vävsedel </w:t>
      </w:r>
    </w:p>
    <w:p w14:paraId="19DA7A4E" w14:textId="77777777" w:rsidR="00FE275D" w:rsidRPr="00570D9A" w:rsidRDefault="00582306" w:rsidP="00FE275D">
      <w:pPr>
        <w:tabs>
          <w:tab w:val="left" w:pos="1560"/>
        </w:tabs>
        <w:rPr>
          <w:rFonts w:cstheme="minorHAnsi"/>
          <w:b/>
          <w:i/>
        </w:rPr>
      </w:pPr>
      <w:r w:rsidRPr="00570D9A">
        <w:rPr>
          <w:rFonts w:cstheme="minorHAnsi"/>
          <w:b/>
          <w:i/>
        </w:rPr>
        <w:t>Halsduk</w:t>
      </w:r>
    </w:p>
    <w:p w14:paraId="6D92C864" w14:textId="77777777" w:rsidR="00582306" w:rsidRPr="00570D9A" w:rsidRDefault="00582306" w:rsidP="00FE275D">
      <w:pPr>
        <w:tabs>
          <w:tab w:val="left" w:pos="1560"/>
        </w:tabs>
        <w:rPr>
          <w:rFonts w:cstheme="minorHAnsi"/>
        </w:rPr>
      </w:pPr>
      <w:r w:rsidRPr="00570D9A">
        <w:rPr>
          <w:rFonts w:cstheme="minorHAnsi"/>
        </w:rPr>
        <w:t>Inspiration av halsduk i VÄV 4/19</w:t>
      </w:r>
    </w:p>
    <w:p w14:paraId="331E9E2A" w14:textId="77777777" w:rsidR="00FE275D" w:rsidRPr="00570D9A" w:rsidRDefault="00FE275D" w:rsidP="00FE275D">
      <w:pPr>
        <w:tabs>
          <w:tab w:val="left" w:pos="1560"/>
        </w:tabs>
        <w:rPr>
          <w:rFonts w:cstheme="minorHAnsi"/>
        </w:rPr>
      </w:pPr>
    </w:p>
    <w:p w14:paraId="38A67239" w14:textId="77777777" w:rsidR="00FE275D" w:rsidRPr="00570D9A" w:rsidRDefault="00FE275D" w:rsidP="007B7E6E">
      <w:pPr>
        <w:tabs>
          <w:tab w:val="left" w:pos="1985"/>
        </w:tabs>
        <w:rPr>
          <w:rFonts w:cstheme="minorHAnsi"/>
        </w:rPr>
      </w:pPr>
      <w:r w:rsidRPr="00570D9A">
        <w:rPr>
          <w:rFonts w:cstheme="minorHAnsi"/>
          <w:b/>
        </w:rPr>
        <w:t>Bindning:</w:t>
      </w:r>
      <w:r w:rsidR="00582306" w:rsidRPr="00570D9A">
        <w:rPr>
          <w:rFonts w:cstheme="minorHAnsi"/>
          <w:b/>
        </w:rPr>
        <w:tab/>
      </w:r>
      <w:r w:rsidR="00582306" w:rsidRPr="00570D9A">
        <w:rPr>
          <w:rFonts w:cstheme="minorHAnsi"/>
        </w:rPr>
        <w:t>Dubbelv</w:t>
      </w:r>
      <w:r w:rsidR="00075FA7">
        <w:rPr>
          <w:rFonts w:cstheme="minorHAnsi"/>
        </w:rPr>
        <w:t>ä</w:t>
      </w:r>
      <w:r w:rsidR="00582306" w:rsidRPr="00570D9A">
        <w:rPr>
          <w:rFonts w:cstheme="minorHAnsi"/>
        </w:rPr>
        <w:t>v</w:t>
      </w:r>
      <w:r w:rsidRPr="00570D9A">
        <w:rPr>
          <w:rFonts w:cstheme="minorHAnsi"/>
          <w:b/>
        </w:rPr>
        <w:tab/>
      </w:r>
    </w:p>
    <w:p w14:paraId="6478BAB0" w14:textId="77777777" w:rsidR="00BE4E4B" w:rsidRPr="00570D9A" w:rsidRDefault="00FE275D" w:rsidP="00986F10">
      <w:pPr>
        <w:tabs>
          <w:tab w:val="left" w:pos="1985"/>
        </w:tabs>
        <w:rPr>
          <w:rFonts w:cstheme="minorHAnsi"/>
        </w:rPr>
      </w:pPr>
      <w:r w:rsidRPr="00570D9A">
        <w:rPr>
          <w:rFonts w:cstheme="minorHAnsi"/>
          <w:b/>
        </w:rPr>
        <w:t xml:space="preserve">Varp: </w:t>
      </w:r>
      <w:r w:rsidR="007B7E6E" w:rsidRPr="00570D9A">
        <w:rPr>
          <w:rFonts w:cstheme="minorHAnsi"/>
          <w:b/>
        </w:rPr>
        <w:tab/>
      </w:r>
      <w:r w:rsidR="00E67CC4" w:rsidRPr="00570D9A">
        <w:rPr>
          <w:rFonts w:cstheme="minorHAnsi"/>
        </w:rPr>
        <w:t xml:space="preserve">Bomullsgarn 16/2, </w:t>
      </w:r>
      <w:r w:rsidR="00E67CC4" w:rsidRPr="00570D9A">
        <w:rPr>
          <w:rFonts w:cstheme="minorHAnsi"/>
          <w:i/>
        </w:rPr>
        <w:t xml:space="preserve">ca 13000 m/kg </w:t>
      </w:r>
      <w:r w:rsidR="00E67CC4" w:rsidRPr="00570D9A">
        <w:rPr>
          <w:rFonts w:cstheme="minorHAnsi"/>
        </w:rPr>
        <w:t xml:space="preserve">och ullgarn 20/2 </w:t>
      </w:r>
      <w:r w:rsidR="00E67CC4" w:rsidRPr="00570D9A">
        <w:rPr>
          <w:rFonts w:cstheme="minorHAnsi"/>
          <w:i/>
        </w:rPr>
        <w:t>9500 m/kg</w:t>
      </w:r>
    </w:p>
    <w:p w14:paraId="069EE4CE" w14:textId="77777777" w:rsidR="00E67CC4" w:rsidRPr="009A0B0A" w:rsidRDefault="00BE4E4B" w:rsidP="002F3AB0">
      <w:pPr>
        <w:tabs>
          <w:tab w:val="left" w:pos="1985"/>
        </w:tabs>
        <w:ind w:left="1980" w:hanging="1980"/>
        <w:rPr>
          <w:rFonts w:cstheme="minorHAnsi"/>
        </w:rPr>
      </w:pPr>
      <w:r w:rsidRPr="00570D9A">
        <w:rPr>
          <w:rFonts w:cstheme="minorHAnsi"/>
          <w:b/>
        </w:rPr>
        <w:t>Inslag:</w:t>
      </w:r>
      <w:r w:rsidR="00FE275D" w:rsidRPr="00570D9A">
        <w:rPr>
          <w:rFonts w:cstheme="minorHAnsi"/>
          <w:b/>
        </w:rPr>
        <w:tab/>
      </w:r>
      <w:r w:rsidR="00E67CC4" w:rsidRPr="00570D9A">
        <w:rPr>
          <w:rFonts w:cstheme="minorHAnsi"/>
        </w:rPr>
        <w:t xml:space="preserve">Övre lagret: Ullgarn 20/2 </w:t>
      </w:r>
      <w:proofErr w:type="gramStart"/>
      <w:r w:rsidR="00E67CC4" w:rsidRPr="00570D9A">
        <w:rPr>
          <w:rFonts w:cstheme="minorHAnsi"/>
        </w:rPr>
        <w:t xml:space="preserve">el </w:t>
      </w:r>
      <w:r w:rsidR="00075FA7">
        <w:rPr>
          <w:rFonts w:cstheme="minorHAnsi"/>
        </w:rPr>
        <w:t xml:space="preserve"> kid</w:t>
      </w:r>
      <w:proofErr w:type="gramEnd"/>
      <w:r w:rsidR="00075FA7">
        <w:rPr>
          <w:rFonts w:cstheme="minorHAnsi"/>
        </w:rPr>
        <w:t xml:space="preserve"> </w:t>
      </w:r>
      <w:r w:rsidR="00E67CC4" w:rsidRPr="009A0B0A">
        <w:rPr>
          <w:rFonts w:cstheme="minorHAnsi"/>
        </w:rPr>
        <w:t>mohairgarn</w:t>
      </w:r>
      <w:r w:rsidR="00075FA7" w:rsidRPr="009A0B0A">
        <w:rPr>
          <w:rFonts w:cstheme="minorHAnsi"/>
        </w:rPr>
        <w:t xml:space="preserve"> </w:t>
      </w:r>
      <w:r w:rsidR="009A0B0A" w:rsidRPr="009A0B0A">
        <w:rPr>
          <w:rFonts w:cstheme="minorHAnsi"/>
        </w:rPr>
        <w:t>ca</w:t>
      </w:r>
      <w:r w:rsidR="009A0B0A">
        <w:rPr>
          <w:rFonts w:cstheme="minorHAnsi"/>
        </w:rPr>
        <w:t xml:space="preserve"> 240 m/25 gr</w:t>
      </w:r>
      <w:r w:rsidR="002F3AB0">
        <w:rPr>
          <w:rFonts w:cstheme="minorHAnsi"/>
        </w:rPr>
        <w:t xml:space="preserve"> (blir mest följsam med ullgarn 20/2).</w:t>
      </w:r>
    </w:p>
    <w:p w14:paraId="18BC77C6" w14:textId="77777777" w:rsidR="00E67CC4" w:rsidRPr="00570D9A" w:rsidRDefault="00E67CC4" w:rsidP="00E67CC4">
      <w:pPr>
        <w:tabs>
          <w:tab w:val="left" w:pos="1985"/>
        </w:tabs>
        <w:rPr>
          <w:rFonts w:cstheme="minorHAnsi"/>
          <w:b/>
        </w:rPr>
      </w:pPr>
      <w:r w:rsidRPr="00570D9A">
        <w:rPr>
          <w:rFonts w:cstheme="minorHAnsi"/>
          <w:b/>
        </w:rPr>
        <w:tab/>
      </w:r>
      <w:r w:rsidRPr="00570D9A">
        <w:rPr>
          <w:rFonts w:cstheme="minorHAnsi"/>
        </w:rPr>
        <w:t>Undre lagret:</w:t>
      </w:r>
      <w:r w:rsidRPr="00570D9A">
        <w:rPr>
          <w:rFonts w:cstheme="minorHAnsi"/>
          <w:b/>
        </w:rPr>
        <w:t xml:space="preserve"> </w:t>
      </w:r>
      <w:r w:rsidRPr="00570D9A">
        <w:rPr>
          <w:rFonts w:cstheme="minorHAnsi"/>
        </w:rPr>
        <w:t xml:space="preserve">Bomullsgarn 16/2, merc bomullsgarn 16/2 </w:t>
      </w:r>
    </w:p>
    <w:p w14:paraId="114B9E9B" w14:textId="77777777" w:rsidR="00FE275D" w:rsidRPr="00570D9A" w:rsidRDefault="00FE275D" w:rsidP="00E67CC4">
      <w:pPr>
        <w:tabs>
          <w:tab w:val="left" w:pos="1985"/>
        </w:tabs>
        <w:rPr>
          <w:rFonts w:cstheme="minorHAnsi"/>
        </w:rPr>
      </w:pPr>
      <w:r w:rsidRPr="00570D9A">
        <w:rPr>
          <w:rFonts w:cstheme="minorHAnsi"/>
          <w:b/>
        </w:rPr>
        <w:t>Sked:</w:t>
      </w:r>
      <w:r w:rsidRPr="00570D9A">
        <w:rPr>
          <w:rFonts w:cstheme="minorHAnsi"/>
          <w:b/>
        </w:rPr>
        <w:tab/>
      </w:r>
      <w:r w:rsidR="00E67CC4" w:rsidRPr="00570D9A">
        <w:rPr>
          <w:rFonts w:cstheme="minorHAnsi"/>
        </w:rPr>
        <w:t>40/10, 1 tr i solv 4 tr i rör</w:t>
      </w:r>
      <w:r w:rsidRPr="00570D9A">
        <w:rPr>
          <w:rFonts w:cstheme="minorHAnsi"/>
          <w:b/>
        </w:rPr>
        <w:tab/>
      </w:r>
    </w:p>
    <w:p w14:paraId="1D105237" w14:textId="77777777" w:rsidR="00FE275D" w:rsidRPr="00570D9A" w:rsidRDefault="00FE275D" w:rsidP="00986F10">
      <w:pPr>
        <w:tabs>
          <w:tab w:val="left" w:pos="1985"/>
        </w:tabs>
        <w:rPr>
          <w:rFonts w:cstheme="minorHAnsi"/>
        </w:rPr>
      </w:pPr>
      <w:r w:rsidRPr="00570D9A">
        <w:rPr>
          <w:rFonts w:cstheme="minorHAnsi"/>
          <w:b/>
        </w:rPr>
        <w:t xml:space="preserve">Varptäthet:    </w:t>
      </w:r>
      <w:r w:rsidRPr="00570D9A">
        <w:rPr>
          <w:rFonts w:cstheme="minorHAnsi"/>
        </w:rPr>
        <w:tab/>
      </w:r>
      <w:r w:rsidR="00F9000B" w:rsidRPr="00570D9A">
        <w:rPr>
          <w:rFonts w:cstheme="minorHAnsi"/>
        </w:rPr>
        <w:t>8 tr/cm/</w:t>
      </w:r>
      <w:r w:rsidR="00E67CC4" w:rsidRPr="00570D9A">
        <w:rPr>
          <w:rFonts w:cstheme="minorHAnsi"/>
        </w:rPr>
        <w:t>lager</w:t>
      </w:r>
    </w:p>
    <w:p w14:paraId="162EBA69" w14:textId="77777777" w:rsidR="00BE4E4B" w:rsidRPr="00570D9A" w:rsidRDefault="00BE4E4B" w:rsidP="00986F10">
      <w:pPr>
        <w:tabs>
          <w:tab w:val="left" w:pos="1985"/>
        </w:tabs>
        <w:rPr>
          <w:rFonts w:cstheme="minorHAnsi"/>
        </w:rPr>
      </w:pPr>
      <w:r w:rsidRPr="00570D9A">
        <w:rPr>
          <w:rFonts w:cstheme="minorHAnsi"/>
          <w:b/>
        </w:rPr>
        <w:t>Skedbredd:</w:t>
      </w:r>
      <w:r w:rsidR="00986F10" w:rsidRPr="00570D9A">
        <w:rPr>
          <w:rFonts w:cstheme="minorHAnsi"/>
          <w:b/>
        </w:rPr>
        <w:tab/>
      </w:r>
      <w:r w:rsidR="00E67CC4" w:rsidRPr="00570D9A">
        <w:rPr>
          <w:rFonts w:cstheme="minorHAnsi"/>
        </w:rPr>
        <w:t>35 cm</w:t>
      </w:r>
    </w:p>
    <w:p w14:paraId="19B20AFD" w14:textId="77777777" w:rsidR="00BE4E4B" w:rsidRPr="00570D9A" w:rsidRDefault="00BE4E4B" w:rsidP="007B7E6E">
      <w:pPr>
        <w:tabs>
          <w:tab w:val="left" w:pos="1985"/>
        </w:tabs>
        <w:rPr>
          <w:rFonts w:cstheme="minorHAnsi"/>
        </w:rPr>
      </w:pPr>
      <w:r w:rsidRPr="00570D9A">
        <w:rPr>
          <w:rFonts w:cstheme="minorHAnsi"/>
          <w:b/>
        </w:rPr>
        <w:t>Färdig bredd:</w:t>
      </w:r>
      <w:r w:rsidR="007B7E6E" w:rsidRPr="00570D9A">
        <w:rPr>
          <w:rFonts w:cstheme="minorHAnsi"/>
          <w:b/>
        </w:rPr>
        <w:tab/>
      </w:r>
      <w:r w:rsidR="00570D9A" w:rsidRPr="00570D9A">
        <w:rPr>
          <w:rFonts w:cstheme="minorHAnsi"/>
        </w:rPr>
        <w:t>32 cm med mohair, 30 cm med ullgarn 20/2</w:t>
      </w:r>
    </w:p>
    <w:p w14:paraId="5E5C5244" w14:textId="77777777" w:rsidR="00986F10" w:rsidRPr="00570D9A" w:rsidRDefault="00BE4E4B" w:rsidP="00986F10">
      <w:pPr>
        <w:tabs>
          <w:tab w:val="left" w:pos="1985"/>
        </w:tabs>
        <w:rPr>
          <w:rFonts w:cstheme="minorHAnsi"/>
          <w:b/>
        </w:rPr>
      </w:pPr>
      <w:r w:rsidRPr="00570D9A">
        <w:rPr>
          <w:rFonts w:cstheme="minorHAnsi"/>
          <w:b/>
        </w:rPr>
        <w:t>Trådantal:</w:t>
      </w:r>
      <w:r w:rsidR="00E67CC4" w:rsidRPr="00570D9A">
        <w:rPr>
          <w:rFonts w:cstheme="minorHAnsi"/>
          <w:b/>
        </w:rPr>
        <w:tab/>
      </w:r>
      <w:r w:rsidR="00E67CC4" w:rsidRPr="00570D9A">
        <w:rPr>
          <w:rFonts w:cstheme="minorHAnsi"/>
        </w:rPr>
        <w:t>280 tr ullgarn, 280 tr bomullsgarn = 560 tr</w:t>
      </w:r>
      <w:r w:rsidR="00F9000B" w:rsidRPr="00570D9A">
        <w:rPr>
          <w:rFonts w:cstheme="minorHAnsi"/>
        </w:rPr>
        <w:t xml:space="preserve"> </w:t>
      </w:r>
    </w:p>
    <w:p w14:paraId="16CCEA0D" w14:textId="77777777" w:rsidR="00BE4E4B" w:rsidRPr="00570D9A" w:rsidRDefault="00986F10" w:rsidP="00986F10">
      <w:pPr>
        <w:tabs>
          <w:tab w:val="left" w:pos="1985"/>
        </w:tabs>
        <w:rPr>
          <w:rFonts w:cstheme="minorHAnsi"/>
        </w:rPr>
      </w:pPr>
      <w:r w:rsidRPr="00570D9A">
        <w:rPr>
          <w:rFonts w:cstheme="minorHAnsi"/>
          <w:b/>
        </w:rPr>
        <w:t>Inslagstäthet:</w:t>
      </w:r>
      <w:r w:rsidRPr="00570D9A">
        <w:rPr>
          <w:rFonts w:cstheme="minorHAnsi"/>
          <w:b/>
        </w:rPr>
        <w:tab/>
      </w:r>
      <w:r w:rsidR="00E67CC4" w:rsidRPr="00570D9A">
        <w:rPr>
          <w:rFonts w:cstheme="minorHAnsi"/>
        </w:rPr>
        <w:t>Ca 7 inslag/cm</w:t>
      </w:r>
    </w:p>
    <w:p w14:paraId="4E3BA50D" w14:textId="77777777" w:rsidR="00E67CC4" w:rsidRDefault="00FE275D" w:rsidP="009A0B0A">
      <w:pPr>
        <w:tabs>
          <w:tab w:val="left" w:pos="1985"/>
        </w:tabs>
        <w:ind w:left="1985" w:hanging="1985"/>
        <w:rPr>
          <w:rFonts w:cstheme="minorHAnsi"/>
        </w:rPr>
      </w:pPr>
      <w:r w:rsidRPr="00570D9A">
        <w:rPr>
          <w:rFonts w:cstheme="minorHAnsi"/>
          <w:b/>
        </w:rPr>
        <w:t>Efterbehandling:</w:t>
      </w:r>
      <w:r w:rsidR="007B7E6E" w:rsidRPr="00570D9A">
        <w:rPr>
          <w:rFonts w:cstheme="minorHAnsi"/>
          <w:b/>
        </w:rPr>
        <w:tab/>
      </w:r>
      <w:r w:rsidR="00E67CC4" w:rsidRPr="00570D9A">
        <w:rPr>
          <w:rFonts w:cstheme="minorHAnsi"/>
        </w:rPr>
        <w:t xml:space="preserve">Blötlägg i </w:t>
      </w:r>
      <w:r w:rsidR="00075FA7" w:rsidRPr="00570D9A">
        <w:rPr>
          <w:rFonts w:cstheme="minorHAnsi"/>
        </w:rPr>
        <w:t>ljummet</w:t>
      </w:r>
      <w:r w:rsidR="00E67CC4" w:rsidRPr="00570D9A">
        <w:rPr>
          <w:rFonts w:cstheme="minorHAnsi"/>
        </w:rPr>
        <w:t xml:space="preserve"> vatten i 2 tim. Skontvätt</w:t>
      </w:r>
      <w:r w:rsidR="009A0B0A">
        <w:rPr>
          <w:rFonts w:cstheme="minorHAnsi"/>
        </w:rPr>
        <w:t>a</w:t>
      </w:r>
      <w:r w:rsidR="00E67CC4" w:rsidRPr="00570D9A">
        <w:rPr>
          <w:rFonts w:cstheme="minorHAnsi"/>
        </w:rPr>
        <w:t xml:space="preserve"> 40°C utan centrifugering</w:t>
      </w:r>
      <w:r w:rsidR="009A0B0A">
        <w:rPr>
          <w:rFonts w:cstheme="minorHAnsi"/>
        </w:rPr>
        <w:t xml:space="preserve"> eller för hand</w:t>
      </w:r>
      <w:r w:rsidR="00E67CC4" w:rsidRPr="00570D9A">
        <w:rPr>
          <w:rFonts w:cstheme="minorHAnsi"/>
        </w:rPr>
        <w:t>.</w:t>
      </w:r>
      <w:r w:rsidR="009A0B0A">
        <w:rPr>
          <w:rFonts w:cstheme="minorHAnsi"/>
        </w:rPr>
        <w:t xml:space="preserve"> </w:t>
      </w:r>
      <w:r w:rsidR="00E67CC4" w:rsidRPr="00570D9A">
        <w:rPr>
          <w:rFonts w:cstheme="minorHAnsi"/>
        </w:rPr>
        <w:t>Ångpressa halsduken halvtorr och när den torkat helt.</w:t>
      </w:r>
    </w:p>
    <w:p w14:paraId="6137C3A1" w14:textId="77777777" w:rsidR="00075FA7" w:rsidRPr="00570D9A" w:rsidRDefault="00075FA7" w:rsidP="00986F10">
      <w:pPr>
        <w:tabs>
          <w:tab w:val="left" w:pos="1985"/>
        </w:tabs>
        <w:rPr>
          <w:rFonts w:cstheme="minorHAnsi"/>
        </w:rPr>
      </w:pPr>
    </w:p>
    <w:p w14:paraId="3358E483" w14:textId="77777777" w:rsidR="00FE275D" w:rsidRDefault="00570D9A" w:rsidP="00570D9A">
      <w:pPr>
        <w:tabs>
          <w:tab w:val="left" w:pos="1701"/>
          <w:tab w:val="left" w:pos="1985"/>
        </w:tabs>
        <w:ind w:left="1985" w:hanging="1985"/>
        <w:rPr>
          <w:rFonts w:cstheme="minorHAnsi"/>
        </w:rPr>
      </w:pPr>
      <w:r w:rsidRPr="00570D9A">
        <w:rPr>
          <w:rFonts w:cstheme="minorHAnsi"/>
          <w:b/>
        </w:rPr>
        <w:t>Montering: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</w:rPr>
        <w:t xml:space="preserve">Väv fållen ca 3 cm. Dela tyglagren och vik in ca 1 cm på </w:t>
      </w:r>
      <w:proofErr w:type="gramStart"/>
      <w:r>
        <w:rPr>
          <w:rFonts w:cstheme="minorHAnsi"/>
        </w:rPr>
        <w:t>vardera</w:t>
      </w:r>
      <w:proofErr w:type="gramEnd"/>
      <w:r>
        <w:rPr>
          <w:rFonts w:cstheme="minorHAnsi"/>
        </w:rPr>
        <w:t xml:space="preserve"> l</w:t>
      </w:r>
      <w:r w:rsidR="002F3AB0">
        <w:rPr>
          <w:rFonts w:cstheme="minorHAnsi"/>
        </w:rPr>
        <w:t xml:space="preserve">agret. Vik </w:t>
      </w:r>
      <w:r>
        <w:rPr>
          <w:rFonts w:cstheme="minorHAnsi"/>
        </w:rPr>
        <w:t>in mellan tyglagren och kasta ihop i nederkanten.</w:t>
      </w:r>
    </w:p>
    <w:p w14:paraId="74433414" w14:textId="77777777" w:rsidR="00570D9A" w:rsidRDefault="00075FA7" w:rsidP="00570D9A">
      <w:pPr>
        <w:tabs>
          <w:tab w:val="left" w:pos="1701"/>
          <w:tab w:val="left" w:pos="1985"/>
        </w:tabs>
        <w:ind w:left="1985" w:hanging="1985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43A48E" wp14:editId="0F0C90CA">
                <wp:simplePos x="0" y="0"/>
                <wp:positionH relativeFrom="column">
                  <wp:posOffset>1405255</wp:posOffset>
                </wp:positionH>
                <wp:positionV relativeFrom="paragraph">
                  <wp:posOffset>592455</wp:posOffset>
                </wp:positionV>
                <wp:extent cx="301625" cy="104775"/>
                <wp:effectExtent l="0" t="0" r="22225" b="28575"/>
                <wp:wrapNone/>
                <wp:docPr id="1" name="Frihandsfigu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625" cy="104775"/>
                        </a:xfrm>
                        <a:custGeom>
                          <a:avLst/>
                          <a:gdLst>
                            <a:gd name="connsiteX0" fmla="*/ 0 w 383738"/>
                            <a:gd name="connsiteY0" fmla="*/ 70890 h 223768"/>
                            <a:gd name="connsiteX1" fmla="*/ 139700 w 383738"/>
                            <a:gd name="connsiteY1" fmla="*/ 223290 h 223768"/>
                            <a:gd name="connsiteX2" fmla="*/ 355600 w 383738"/>
                            <a:gd name="connsiteY2" fmla="*/ 26440 h 223768"/>
                            <a:gd name="connsiteX3" fmla="*/ 374650 w 383738"/>
                            <a:gd name="connsiteY3" fmla="*/ 7390 h 2237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83738" h="223768">
                              <a:moveTo>
                                <a:pt x="0" y="70890"/>
                              </a:moveTo>
                              <a:cubicBezTo>
                                <a:pt x="40216" y="150794"/>
                                <a:pt x="80433" y="230698"/>
                                <a:pt x="139700" y="223290"/>
                              </a:cubicBezTo>
                              <a:cubicBezTo>
                                <a:pt x="198967" y="215882"/>
                                <a:pt x="316442" y="62423"/>
                                <a:pt x="355600" y="26440"/>
                              </a:cubicBezTo>
                              <a:cubicBezTo>
                                <a:pt x="394758" y="-9543"/>
                                <a:pt x="384704" y="-1077"/>
                                <a:pt x="374650" y="7390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ihandsfigur 19" o:spid="_x0000_s1026" style="position:absolute;margin-left:110.65pt;margin-top:46.65pt;width:23.75pt;height: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83738,2237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" path="m,70890v40216,79904,80433,159808,139700,152400c198967,215882,316442,62423,355600,26440,394758,-9543,384704,-1077,374650,7390e" filled="f" strokecolor="black [3040]">
                <v:path arrowok="t" o:connecttype="custom" o:connectlocs="0,33193;109807,104551;279508,12380;294482,3460" o:connectangles="0,0,0,0"/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1B4782" wp14:editId="619333EB">
                <wp:simplePos x="0" y="0"/>
                <wp:positionH relativeFrom="column">
                  <wp:posOffset>1405255</wp:posOffset>
                </wp:positionH>
                <wp:positionV relativeFrom="paragraph">
                  <wp:posOffset>405130</wp:posOffset>
                </wp:positionV>
                <wp:extent cx="28575" cy="187960"/>
                <wp:effectExtent l="0" t="0" r="28575" b="21590"/>
                <wp:wrapNone/>
                <wp:docPr id="13" name="Ra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75" cy="1879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Rak 13" o:spid="_x0000_s1026" style="position:absolute;flip:x y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65pt,31.9pt" to="112.9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" strokecolor="black [3040]"/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3BBB93" wp14:editId="7997E43E">
                <wp:simplePos x="0" y="0"/>
                <wp:positionH relativeFrom="column">
                  <wp:posOffset>1316355</wp:posOffset>
                </wp:positionH>
                <wp:positionV relativeFrom="paragraph">
                  <wp:posOffset>405130</wp:posOffset>
                </wp:positionV>
                <wp:extent cx="34925" cy="187960"/>
                <wp:effectExtent l="0" t="0" r="22225" b="21590"/>
                <wp:wrapNone/>
                <wp:docPr id="12" name="Ra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925" cy="1879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Rak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3.65pt,31.9pt" to="106.4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" strokecolor="black [3040]"/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1C29AA" wp14:editId="7A77446F">
                <wp:simplePos x="0" y="0"/>
                <wp:positionH relativeFrom="column">
                  <wp:posOffset>1437005</wp:posOffset>
                </wp:positionH>
                <wp:positionV relativeFrom="paragraph">
                  <wp:posOffset>106680</wp:posOffset>
                </wp:positionV>
                <wp:extent cx="0" cy="487045"/>
                <wp:effectExtent l="0" t="0" r="19050" b="27305"/>
                <wp:wrapNone/>
                <wp:docPr id="14" name="Ra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70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14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13.15pt,8.4pt" to="113.15pt,4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" strokecolor="black [3040]"/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8942D2" wp14:editId="48D54CBA">
                <wp:simplePos x="0" y="0"/>
                <wp:positionH relativeFrom="column">
                  <wp:posOffset>1310005</wp:posOffset>
                </wp:positionH>
                <wp:positionV relativeFrom="paragraph">
                  <wp:posOffset>74930</wp:posOffset>
                </wp:positionV>
                <wp:extent cx="0" cy="514350"/>
                <wp:effectExtent l="0" t="0" r="19050" b="19050"/>
                <wp:wrapNone/>
                <wp:docPr id="9" name="Ra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4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9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3.15pt,5.9pt" to="103.15pt,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" strokecolor="black [3040]"/>
            </w:pict>
          </mc:Fallback>
        </mc:AlternateContent>
      </w:r>
    </w:p>
    <w:p w14:paraId="5131CFD6" w14:textId="77777777" w:rsidR="00570D9A" w:rsidRDefault="00075FA7" w:rsidP="00570D9A">
      <w:pPr>
        <w:tabs>
          <w:tab w:val="left" w:pos="1701"/>
          <w:tab w:val="left" w:pos="1985"/>
        </w:tabs>
        <w:ind w:left="1985" w:hanging="1985"/>
        <w:rPr>
          <w:rFonts w:cstheme="minorHAnsi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ED5EA0" wp14:editId="6253FEE8">
                <wp:simplePos x="0" y="0"/>
                <wp:positionH relativeFrom="column">
                  <wp:posOffset>1773555</wp:posOffset>
                </wp:positionH>
                <wp:positionV relativeFrom="paragraph">
                  <wp:posOffset>142875</wp:posOffset>
                </wp:positionV>
                <wp:extent cx="2006600" cy="317500"/>
                <wp:effectExtent l="0" t="0" r="12700" b="25400"/>
                <wp:wrapNone/>
                <wp:docPr id="20" name="Textrut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66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E3ADC7" w14:textId="77777777" w:rsidR="00075FA7" w:rsidRDefault="00075FA7">
                            <w:r>
                              <w:t>Sy ihop lagren med små stygn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20" o:spid="_x0000_s1026" type="#_x0000_t202" style="position:absolute;left:0;text-align:left;margin-left:139.65pt;margin-top:11.25pt;width:158pt;height: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" fillcolor="white [3201]" strokeweight=".5pt">
                <v:textbox>
                  <w:txbxContent>
                    <w:p w:rsidR="00075FA7" w:rsidRDefault="00075FA7">
                      <w:r>
                        <w:t>Sy ihop lagren med små stygn</w:t>
                      </w:r>
                    </w:p>
                  </w:txbxContent>
                </v:textbox>
              </v:shape>
            </w:pict>
          </mc:Fallback>
        </mc:AlternateContent>
      </w:r>
    </w:p>
    <w:p w14:paraId="7EFF2638" w14:textId="77777777" w:rsidR="00570D9A" w:rsidRDefault="00570D9A" w:rsidP="00570D9A">
      <w:pPr>
        <w:tabs>
          <w:tab w:val="left" w:pos="1701"/>
          <w:tab w:val="left" w:pos="1985"/>
        </w:tabs>
        <w:ind w:left="1985" w:hanging="1985"/>
        <w:rPr>
          <w:rFonts w:cstheme="minorHAnsi"/>
        </w:rPr>
      </w:pPr>
    </w:p>
    <w:p w14:paraId="1D6A3E9D" w14:textId="77777777" w:rsidR="00570D9A" w:rsidRDefault="00570D9A" w:rsidP="00570D9A">
      <w:pPr>
        <w:tabs>
          <w:tab w:val="left" w:pos="1701"/>
          <w:tab w:val="left" w:pos="1985"/>
        </w:tabs>
        <w:ind w:left="1985" w:hanging="1985"/>
        <w:rPr>
          <w:rFonts w:cstheme="minorHAnsi"/>
        </w:rPr>
      </w:pPr>
    </w:p>
    <w:p w14:paraId="0FF0C1B7" w14:textId="77777777" w:rsidR="00075FA7" w:rsidRPr="00570D9A" w:rsidRDefault="00075FA7" w:rsidP="00570D9A">
      <w:pPr>
        <w:tabs>
          <w:tab w:val="left" w:pos="1701"/>
          <w:tab w:val="left" w:pos="1985"/>
        </w:tabs>
        <w:ind w:left="1985" w:hanging="1985"/>
        <w:rPr>
          <w:rFonts w:cstheme="minorHAnsi"/>
        </w:rPr>
      </w:pPr>
    </w:p>
    <w:p w14:paraId="22443132" w14:textId="77777777" w:rsidR="00FE275D" w:rsidRPr="00570D9A" w:rsidRDefault="00F9000B" w:rsidP="00FE275D">
      <w:pPr>
        <w:tabs>
          <w:tab w:val="left" w:pos="1701"/>
        </w:tabs>
        <w:rPr>
          <w:rFonts w:cstheme="minorHAnsi"/>
        </w:rPr>
      </w:pPr>
      <w:r w:rsidRPr="00570D9A">
        <w:rPr>
          <w:rFonts w:cstheme="minorHAnsi"/>
        </w:rPr>
        <w:t>Varpa varparna var för sig. Förskeda och dra på dem tillsammans. Lägg ullvarpen överst vid pådragningen.</w:t>
      </w:r>
      <w:r w:rsidR="00986F10" w:rsidRPr="00570D9A">
        <w:rPr>
          <w:rFonts w:cstheme="minorHAnsi"/>
        </w:rPr>
        <w:tab/>
        <w:t xml:space="preserve">    </w:t>
      </w:r>
    </w:p>
    <w:p w14:paraId="2D2008FB" w14:textId="77777777" w:rsidR="00FE275D" w:rsidRPr="00570D9A" w:rsidRDefault="00FE275D" w:rsidP="00FE275D">
      <w:pPr>
        <w:tabs>
          <w:tab w:val="left" w:pos="1701"/>
        </w:tabs>
        <w:rPr>
          <w:rFonts w:cstheme="minorHAnsi"/>
        </w:rPr>
      </w:pPr>
    </w:p>
    <w:p w14:paraId="41055967" w14:textId="77777777" w:rsidR="00A5595E" w:rsidRPr="00570D9A" w:rsidRDefault="00F9000B">
      <w:pPr>
        <w:rPr>
          <w:rFonts w:cstheme="minorHAnsi"/>
        </w:rPr>
      </w:pPr>
      <w:r w:rsidRPr="00570D9A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701DE" wp14:editId="49BF7797">
                <wp:simplePos x="0" y="0"/>
                <wp:positionH relativeFrom="column">
                  <wp:posOffset>2165823</wp:posOffset>
                </wp:positionH>
                <wp:positionV relativeFrom="paragraph">
                  <wp:posOffset>655658</wp:posOffset>
                </wp:positionV>
                <wp:extent cx="866831" cy="290195"/>
                <wp:effectExtent l="0" t="0" r="28575" b="14605"/>
                <wp:wrapNone/>
                <wp:docPr id="6" name="Textru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831" cy="290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68689A" w14:textId="77777777" w:rsidR="00F9000B" w:rsidRDefault="00F9000B" w:rsidP="00F9000B">
                            <w:r>
                              <w:t>Upprepas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6" o:spid="_x0000_s1026" type="#_x0000_t202" style="position:absolute;margin-left:170.55pt;margin-top:51.65pt;width:68.25pt;height:22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" fillcolor="white [3201]" strokeweight=".5pt">
                <v:textbox>
                  <w:txbxContent>
                    <w:p w:rsidR="00F9000B" w:rsidRDefault="00F9000B" w:rsidP="00F9000B">
                      <w:r>
                        <w:t>Upprepas</w:t>
                      </w:r>
                    </w:p>
                  </w:txbxContent>
                </v:textbox>
              </v:shape>
            </w:pict>
          </mc:Fallback>
        </mc:AlternateContent>
      </w:r>
      <w:r w:rsidRPr="00570D9A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5BC2CE" wp14:editId="484D48B4">
                <wp:simplePos x="0" y="0"/>
                <wp:positionH relativeFrom="column">
                  <wp:posOffset>2079923</wp:posOffset>
                </wp:positionH>
                <wp:positionV relativeFrom="paragraph">
                  <wp:posOffset>-954</wp:posOffset>
                </wp:positionV>
                <wp:extent cx="316865" cy="0"/>
                <wp:effectExtent l="0" t="0" r="26035" b="19050"/>
                <wp:wrapNone/>
                <wp:docPr id="5" name="Ra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8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5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3.75pt,-.1pt" to="188.7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" strokecolor="black [3040]"/>
            </w:pict>
          </mc:Fallback>
        </mc:AlternateContent>
      </w:r>
      <w:r w:rsidRPr="00570D9A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EB027F" wp14:editId="6DCBAB8F">
                <wp:simplePos x="0" y="0"/>
                <wp:positionH relativeFrom="column">
                  <wp:posOffset>2155252</wp:posOffset>
                </wp:positionH>
                <wp:positionV relativeFrom="paragraph">
                  <wp:posOffset>1929474</wp:posOffset>
                </wp:positionV>
                <wp:extent cx="570840" cy="290705"/>
                <wp:effectExtent l="0" t="0" r="20320" b="14605"/>
                <wp:wrapNone/>
                <wp:docPr id="3" name="Textru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840" cy="290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B17FFA" w14:textId="77777777" w:rsidR="00F9000B" w:rsidRDefault="00F9000B">
                            <w:r>
                              <w:t>Fåll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ruta 3" o:spid="_x0000_s1027" type="#_x0000_t202" style="position:absolute;margin-left:169.7pt;margin-top:151.95pt;width:44.95pt;height:2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" fillcolor="white [3201]" strokeweight=".5pt">
                <v:textbox>
                  <w:txbxContent>
                    <w:p w:rsidR="00F9000B" w:rsidRDefault="00F9000B">
                      <w:r>
                        <w:t>Fåll</w:t>
                      </w:r>
                    </w:p>
                  </w:txbxContent>
                </v:textbox>
              </v:shape>
            </w:pict>
          </mc:Fallback>
        </mc:AlternateContent>
      </w:r>
      <w:r w:rsidRPr="00570D9A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817C98" wp14:editId="37959F92">
                <wp:simplePos x="0" y="0"/>
                <wp:positionH relativeFrom="column">
                  <wp:posOffset>2081255</wp:posOffset>
                </wp:positionH>
                <wp:positionV relativeFrom="paragraph">
                  <wp:posOffset>1812987</wp:posOffset>
                </wp:positionV>
                <wp:extent cx="316865" cy="0"/>
                <wp:effectExtent l="0" t="0" r="26035" b="19050"/>
                <wp:wrapNone/>
                <wp:docPr id="2" name="R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8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3.9pt,142.75pt" to="188.85pt,1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" strokecolor="black [3040]"/>
            </w:pict>
          </mc:Fallback>
        </mc:AlternateContent>
      </w:r>
      <w:r w:rsidRPr="00570D9A">
        <w:rPr>
          <w:rFonts w:cstheme="minorHAnsi"/>
          <w:noProof/>
        </w:rPr>
        <w:drawing>
          <wp:inline distT="0" distB="0" distL="0" distR="0" wp14:anchorId="02178167" wp14:editId="5ACC0C55">
            <wp:extent cx="2084014" cy="2806626"/>
            <wp:effectExtent l="0" t="0" r="0" b="0"/>
            <wp:docPr id="4" name="Bildobjekt 4" descr="c:\users\gunnel andersson\Desktop\halsdu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nnel andersson\Desktop\halsduk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52" cy="2806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595E" w:rsidRPr="00570D9A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9D98BA" w14:textId="77777777" w:rsidR="00F82C0D" w:rsidRDefault="00F82C0D" w:rsidP="00FE275D">
      <w:r>
        <w:separator/>
      </w:r>
    </w:p>
  </w:endnote>
  <w:endnote w:type="continuationSeparator" w:id="0">
    <w:p w14:paraId="5EF033B4" w14:textId="77777777" w:rsidR="00F82C0D" w:rsidRDefault="00F82C0D" w:rsidP="00FE2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01F065" w14:textId="77777777" w:rsidR="00F82C0D" w:rsidRDefault="00F82C0D" w:rsidP="00FE275D">
      <w:r>
        <w:separator/>
      </w:r>
    </w:p>
  </w:footnote>
  <w:footnote w:type="continuationSeparator" w:id="0">
    <w:p w14:paraId="48C19D07" w14:textId="77777777" w:rsidR="00F82C0D" w:rsidRDefault="00F82C0D" w:rsidP="00FE275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9715AC" w14:textId="77777777" w:rsidR="00FE275D" w:rsidRPr="00BE4E4B" w:rsidRDefault="00FE275D" w:rsidP="00FE275D">
    <w:pPr>
      <w:pStyle w:val="Sidhuvud"/>
      <w:rPr>
        <w:i/>
        <w:sz w:val="20"/>
        <w:szCs w:val="20"/>
      </w:rPr>
    </w:pPr>
    <w:r w:rsidRPr="00BE4E4B">
      <w:rPr>
        <w:i/>
        <w:sz w:val="20"/>
        <w:szCs w:val="20"/>
      </w:rPr>
      <w:t>Textila trådar</w:t>
    </w:r>
  </w:p>
  <w:p w14:paraId="7227539A" w14:textId="77777777" w:rsidR="00FE275D" w:rsidRPr="00BE4E4B" w:rsidRDefault="00FE275D" w:rsidP="00FE275D">
    <w:pPr>
      <w:pStyle w:val="Sidhuvud"/>
      <w:rPr>
        <w:i/>
        <w:sz w:val="20"/>
        <w:szCs w:val="20"/>
      </w:rPr>
    </w:pPr>
    <w:r w:rsidRPr="00BE4E4B">
      <w:rPr>
        <w:i/>
        <w:sz w:val="20"/>
        <w:szCs w:val="20"/>
      </w:rPr>
      <w:t>Gunnel Andersson</w:t>
    </w:r>
  </w:p>
  <w:p w14:paraId="69BF3F44" w14:textId="77777777" w:rsidR="00FE275D" w:rsidRPr="00BE4E4B" w:rsidRDefault="002F3AB0" w:rsidP="00FE275D">
    <w:pPr>
      <w:pStyle w:val="Sidhuvud"/>
      <w:rPr>
        <w:i/>
        <w:sz w:val="20"/>
        <w:szCs w:val="20"/>
      </w:rPr>
    </w:pPr>
    <w:hyperlink r:id="rId1" w:history="1">
      <w:r w:rsidR="00FE275D" w:rsidRPr="00BE4E4B">
        <w:rPr>
          <w:rStyle w:val="Hyperlnk"/>
          <w:i/>
          <w:sz w:val="20"/>
          <w:szCs w:val="20"/>
        </w:rPr>
        <w:t>Textilatradar@gmail.com</w:t>
      </w:r>
    </w:hyperlink>
  </w:p>
  <w:p w14:paraId="68EB0B83" w14:textId="77777777" w:rsidR="00FE275D" w:rsidRPr="00BE4E4B" w:rsidRDefault="00FE275D" w:rsidP="00FE275D">
    <w:pPr>
      <w:pStyle w:val="Sidhuvud"/>
      <w:rPr>
        <w:i/>
        <w:sz w:val="20"/>
        <w:szCs w:val="20"/>
      </w:rPr>
    </w:pPr>
    <w:r w:rsidRPr="00BE4E4B">
      <w:rPr>
        <w:i/>
        <w:sz w:val="20"/>
        <w:szCs w:val="20"/>
      </w:rPr>
      <w:t>Mobil +46 (0)73 031 0494</w:t>
    </w:r>
  </w:p>
  <w:p w14:paraId="1C258B71" w14:textId="77777777" w:rsidR="00FE275D" w:rsidRPr="00FE275D" w:rsidRDefault="00FE275D" w:rsidP="00FE275D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306"/>
    <w:rsid w:val="00075FA7"/>
    <w:rsid w:val="00171734"/>
    <w:rsid w:val="002F3AB0"/>
    <w:rsid w:val="00570D9A"/>
    <w:rsid w:val="00582306"/>
    <w:rsid w:val="005B0DD9"/>
    <w:rsid w:val="006077E9"/>
    <w:rsid w:val="00674374"/>
    <w:rsid w:val="007B7E6E"/>
    <w:rsid w:val="008523DA"/>
    <w:rsid w:val="008F473B"/>
    <w:rsid w:val="00986F10"/>
    <w:rsid w:val="009A0B0A"/>
    <w:rsid w:val="00A5595E"/>
    <w:rsid w:val="00BD54EF"/>
    <w:rsid w:val="00BE4E4B"/>
    <w:rsid w:val="00E67CC4"/>
    <w:rsid w:val="00F82C0D"/>
    <w:rsid w:val="00F9000B"/>
    <w:rsid w:val="00FE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E48AA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75D"/>
    <w:pPr>
      <w:spacing w:after="0" w:line="240" w:lineRule="auto"/>
    </w:pPr>
    <w:rPr>
      <w:rFonts w:eastAsiaTheme="minorEastAsia"/>
      <w:sz w:val="24"/>
      <w:szCs w:val="24"/>
      <w:lang w:eastAsia="sv-SE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FE275D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ypsnitt"/>
    <w:link w:val="Sidhuvud"/>
    <w:uiPriority w:val="99"/>
    <w:rsid w:val="00FE275D"/>
    <w:rPr>
      <w:rFonts w:eastAsiaTheme="minorEastAsia"/>
      <w:sz w:val="24"/>
      <w:szCs w:val="24"/>
      <w:lang w:eastAsia="sv-SE"/>
    </w:rPr>
  </w:style>
  <w:style w:type="character" w:styleId="Hyperlnk">
    <w:name w:val="Hyperlink"/>
    <w:basedOn w:val="Standardstycketypsnitt"/>
    <w:uiPriority w:val="99"/>
    <w:unhideWhenUsed/>
    <w:rsid w:val="00FE275D"/>
    <w:rPr>
      <w:color w:val="0000FF" w:themeColor="hyperlink"/>
      <w:u w:val="single"/>
    </w:rPr>
  </w:style>
  <w:style w:type="paragraph" w:styleId="Sidfot">
    <w:name w:val="footer"/>
    <w:basedOn w:val="Normal"/>
    <w:link w:val="SidfotChar"/>
    <w:uiPriority w:val="99"/>
    <w:unhideWhenUsed/>
    <w:rsid w:val="00FE275D"/>
    <w:pPr>
      <w:tabs>
        <w:tab w:val="center" w:pos="4536"/>
        <w:tab w:val="right" w:pos="9072"/>
      </w:tabs>
    </w:pPr>
    <w:rPr>
      <w:rFonts w:eastAsiaTheme="minorHAnsi"/>
      <w:sz w:val="22"/>
      <w:szCs w:val="22"/>
      <w:lang w:eastAsia="en-US"/>
    </w:rPr>
  </w:style>
  <w:style w:type="character" w:customStyle="1" w:styleId="SidfotChar">
    <w:name w:val="Sidfot Char"/>
    <w:basedOn w:val="Standardstycketypsnitt"/>
    <w:link w:val="Sidfot"/>
    <w:uiPriority w:val="99"/>
    <w:rsid w:val="00FE275D"/>
  </w:style>
  <w:style w:type="paragraph" w:styleId="Bubbeltext">
    <w:name w:val="Balloon Text"/>
    <w:basedOn w:val="Normal"/>
    <w:link w:val="BubbeltextChar"/>
    <w:uiPriority w:val="99"/>
    <w:semiHidden/>
    <w:unhideWhenUsed/>
    <w:rsid w:val="00F9000B"/>
    <w:rPr>
      <w:rFonts w:ascii="Tahoma" w:hAnsi="Tahoma" w:cs="Tahoma"/>
      <w:sz w:val="16"/>
      <w:szCs w:val="16"/>
    </w:rPr>
  </w:style>
  <w:style w:type="character" w:customStyle="1" w:styleId="BubbeltextChar">
    <w:name w:val="Bubbeltext Char"/>
    <w:basedOn w:val="Standardstycketypsnitt"/>
    <w:link w:val="Bubbeltext"/>
    <w:uiPriority w:val="99"/>
    <w:semiHidden/>
    <w:rsid w:val="00F9000B"/>
    <w:rPr>
      <w:rFonts w:ascii="Tahoma" w:eastAsiaTheme="minorEastAsia" w:hAnsi="Tahoma" w:cs="Tahoma"/>
      <w:sz w:val="16"/>
      <w:szCs w:val="16"/>
      <w:lang w:eastAsia="sv-S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75D"/>
    <w:pPr>
      <w:spacing w:after="0" w:line="240" w:lineRule="auto"/>
    </w:pPr>
    <w:rPr>
      <w:rFonts w:eastAsiaTheme="minorEastAsia"/>
      <w:sz w:val="24"/>
      <w:szCs w:val="24"/>
      <w:lang w:eastAsia="sv-SE"/>
    </w:rPr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FE275D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ypsnitt"/>
    <w:link w:val="Sidhuvud"/>
    <w:uiPriority w:val="99"/>
    <w:rsid w:val="00FE275D"/>
    <w:rPr>
      <w:rFonts w:eastAsiaTheme="minorEastAsia"/>
      <w:sz w:val="24"/>
      <w:szCs w:val="24"/>
      <w:lang w:eastAsia="sv-SE"/>
    </w:rPr>
  </w:style>
  <w:style w:type="character" w:styleId="Hyperlnk">
    <w:name w:val="Hyperlink"/>
    <w:basedOn w:val="Standardstycketypsnitt"/>
    <w:uiPriority w:val="99"/>
    <w:unhideWhenUsed/>
    <w:rsid w:val="00FE275D"/>
    <w:rPr>
      <w:color w:val="0000FF" w:themeColor="hyperlink"/>
      <w:u w:val="single"/>
    </w:rPr>
  </w:style>
  <w:style w:type="paragraph" w:styleId="Sidfot">
    <w:name w:val="footer"/>
    <w:basedOn w:val="Normal"/>
    <w:link w:val="SidfotChar"/>
    <w:uiPriority w:val="99"/>
    <w:unhideWhenUsed/>
    <w:rsid w:val="00FE275D"/>
    <w:pPr>
      <w:tabs>
        <w:tab w:val="center" w:pos="4536"/>
        <w:tab w:val="right" w:pos="9072"/>
      </w:tabs>
    </w:pPr>
    <w:rPr>
      <w:rFonts w:eastAsiaTheme="minorHAnsi"/>
      <w:sz w:val="22"/>
      <w:szCs w:val="22"/>
      <w:lang w:eastAsia="en-US"/>
    </w:rPr>
  </w:style>
  <w:style w:type="character" w:customStyle="1" w:styleId="SidfotChar">
    <w:name w:val="Sidfot Char"/>
    <w:basedOn w:val="Standardstycketypsnitt"/>
    <w:link w:val="Sidfot"/>
    <w:uiPriority w:val="99"/>
    <w:rsid w:val="00FE275D"/>
  </w:style>
  <w:style w:type="paragraph" w:styleId="Bubbeltext">
    <w:name w:val="Balloon Text"/>
    <w:basedOn w:val="Normal"/>
    <w:link w:val="BubbeltextChar"/>
    <w:uiPriority w:val="99"/>
    <w:semiHidden/>
    <w:unhideWhenUsed/>
    <w:rsid w:val="00F9000B"/>
    <w:rPr>
      <w:rFonts w:ascii="Tahoma" w:hAnsi="Tahoma" w:cs="Tahoma"/>
      <w:sz w:val="16"/>
      <w:szCs w:val="16"/>
    </w:rPr>
  </w:style>
  <w:style w:type="character" w:customStyle="1" w:styleId="BubbeltextChar">
    <w:name w:val="Bubbeltext Char"/>
    <w:basedOn w:val="Standardstycketypsnitt"/>
    <w:link w:val="Bubbeltext"/>
    <w:uiPriority w:val="99"/>
    <w:semiHidden/>
    <w:rsid w:val="00F9000B"/>
    <w:rPr>
      <w:rFonts w:ascii="Tahoma" w:eastAsiaTheme="minorEastAsia" w:hAnsi="Tahoma" w:cs="Tahoma"/>
      <w:sz w:val="16"/>
      <w:szCs w:val="16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xtilatradar@gam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nnel%20Andersson\Documents\V&#228;vsedelmall%201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\Users\Gunnel Andersson\Documents\Vävsedelmall 1.dotx</Template>
  <TotalTime>151</TotalTime>
  <Pages>1</Pages>
  <Words>151</Words>
  <Characters>803</Characters>
  <Application>Microsoft Macintosh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Gunnel Andersson</dc:creator>
  <cp:lastModifiedBy>Gunnel Andersson</cp:lastModifiedBy>
  <cp:revision>4</cp:revision>
  <dcterms:created xsi:type="dcterms:W3CDTF">2020-11-09T11:46:00Z</dcterms:created>
  <dcterms:modified xsi:type="dcterms:W3CDTF">2021-02-08T08:43:00Z</dcterms:modified>
</cp:coreProperties>
</file>